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b/>
          <w:color w:val="FFFFFF" w:themeColor="background1"/>
          <w:spacing w:val="5"/>
          <w:kern w:val="28"/>
          <w:sz w:val="52"/>
          <w:szCs w:val="52"/>
        </w:rPr>
        <w:id w:val="-1679723117"/>
        <w:lock w:val="contentLocked"/>
        <w:placeholder>
          <w:docPart w:val="DefaultPlaceholder_-1854013440"/>
        </w:placeholder>
        <w:group/>
      </w:sdtPr>
      <w:sdtEndPr/>
      <w:sdtContent>
        <w:p w14:paraId="07158DE9" w14:textId="5BC5CA5D" w:rsidR="00E611AD" w:rsidRDefault="005B76A8" w:rsidP="00E76E82">
          <w:pPr>
            <w:spacing w:line="20" w:lineRule="exac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9E3FAD8" wp14:editId="0810CC97">
                <wp:simplePos x="0" y="0"/>
                <wp:positionH relativeFrom="column">
                  <wp:posOffset>-720091</wp:posOffset>
                </wp:positionH>
                <wp:positionV relativeFrom="paragraph">
                  <wp:posOffset>-1140130</wp:posOffset>
                </wp:positionV>
                <wp:extent cx="7553739" cy="10676181"/>
                <wp:effectExtent l="0" t="0" r="9525" b="0"/>
                <wp:wrapNone/>
                <wp:docPr id="5" name="Picture 5" descr="A city stree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city street&#10;&#10;Description automatically generated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7024" cy="10694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0F1DFCF" w14:textId="1071BAFE" w:rsidR="002E4C9B" w:rsidRPr="00962A38" w:rsidRDefault="00CB1C25" w:rsidP="00962A38">
          <w:pPr>
            <w:pStyle w:val="Title"/>
          </w:pPr>
          <w:sdt>
            <w:sdtPr>
              <w:alias w:val="Title"/>
              <w:tag w:val=""/>
              <w:id w:val="-772944834"/>
              <w:placeholder>
                <w:docPart w:val="93ED5C1DC27344F29062EAC3CDAA1BE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34706">
                <w:t xml:space="preserve">Maximus AEB </w:t>
              </w:r>
              <w:r w:rsidR="008669D0">
                <w:t>Employer Led Programme</w:t>
              </w:r>
            </w:sdtContent>
          </w:sdt>
        </w:p>
      </w:sdtContent>
    </w:sdt>
    <w:sdt>
      <w:sdtPr>
        <w:alias w:val="Subject"/>
        <w:tag w:val=""/>
        <w:id w:val="-843310390"/>
        <w:placeholder>
          <w:docPart w:val="1A03F80C6E1E499C8237659FC8D402D8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3A2402EF" w14:textId="066F271C" w:rsidR="002E4C9B" w:rsidRPr="002E4C9B" w:rsidRDefault="007A4FBF" w:rsidP="00962A38">
          <w:pPr>
            <w:pStyle w:val="Subtitle"/>
          </w:pPr>
          <w:r>
            <w:t>August</w:t>
          </w:r>
          <w:r w:rsidR="008669D0">
            <w:t xml:space="preserve"> 2021</w:t>
          </w:r>
        </w:p>
      </w:sdtContent>
    </w:sdt>
    <w:p w14:paraId="6F93FECF" w14:textId="77777777" w:rsidR="002E4C9B" w:rsidRDefault="002E4C9B" w:rsidP="007E7B65">
      <w:pPr>
        <w:sectPr w:rsidR="002E4C9B" w:rsidSect="00962A38">
          <w:headerReference w:type="default" r:id="rId13"/>
          <w:footerReference w:type="default" r:id="rId14"/>
          <w:headerReference w:type="first" r:id="rId15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4BE2127A" w14:textId="4D7687AA" w:rsidR="008669D0" w:rsidRDefault="008669D0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Maximus are pleased to be working with JW Lees </w:t>
      </w:r>
      <w:r w:rsidR="007A4FBF">
        <w:rPr>
          <w:rFonts w:eastAsia="Times New Roman"/>
          <w:color w:val="000000"/>
        </w:rPr>
        <w:t xml:space="preserve">and Travelodge </w:t>
      </w:r>
      <w:r>
        <w:rPr>
          <w:rFonts w:eastAsia="Times New Roman"/>
          <w:color w:val="000000"/>
        </w:rPr>
        <w:t>on their</w:t>
      </w:r>
      <w:r w:rsidR="007A4FBF">
        <w:rPr>
          <w:rFonts w:eastAsia="Times New Roman"/>
          <w:color w:val="000000"/>
        </w:rPr>
        <w:t xml:space="preserve"> latest</w:t>
      </w:r>
      <w:r>
        <w:rPr>
          <w:rFonts w:eastAsia="Times New Roman"/>
          <w:color w:val="000000"/>
        </w:rPr>
        <w:t xml:space="preserve"> recruitment drive</w:t>
      </w:r>
      <w:r w:rsidR="007A4FBF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and are delighted to promote the following Employer Led opportunit</w:t>
      </w:r>
      <w:r w:rsidR="007A4FBF">
        <w:rPr>
          <w:rFonts w:eastAsia="Times New Roman"/>
          <w:color w:val="000000"/>
        </w:rPr>
        <w:t>ies</w:t>
      </w:r>
      <w:r>
        <w:rPr>
          <w:rFonts w:eastAsia="Times New Roman"/>
          <w:color w:val="000000"/>
        </w:rPr>
        <w:t xml:space="preserve"> to work for </w:t>
      </w:r>
      <w:r w:rsidR="007A4FBF">
        <w:rPr>
          <w:rFonts w:eastAsia="Times New Roman"/>
          <w:color w:val="000000"/>
        </w:rPr>
        <w:t>these employers</w:t>
      </w:r>
      <w:r>
        <w:rPr>
          <w:rFonts w:eastAsia="Times New Roman"/>
          <w:color w:val="000000"/>
        </w:rPr>
        <w:t xml:space="preserve">. </w:t>
      </w:r>
    </w:p>
    <w:p w14:paraId="648FD662" w14:textId="77777777" w:rsidR="008669D0" w:rsidRDefault="008669D0" w:rsidP="008669D0">
      <w:pPr>
        <w:rPr>
          <w:rFonts w:eastAsia="Times New Roman"/>
          <w:color w:val="000000"/>
        </w:rPr>
      </w:pPr>
    </w:p>
    <w:p w14:paraId="30B9CEEA" w14:textId="2AB98D00" w:rsidR="007A4FBF" w:rsidRDefault="008669D0" w:rsidP="007A4F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Those </w:t>
      </w:r>
      <w:r w:rsidR="00D64E02">
        <w:rPr>
          <w:rFonts w:eastAsia="Times New Roman"/>
          <w:color w:val="000000"/>
        </w:rPr>
        <w:t>jobseekers</w:t>
      </w:r>
      <w:r>
        <w:rPr>
          <w:rFonts w:eastAsia="Times New Roman"/>
          <w:color w:val="000000"/>
        </w:rPr>
        <w:t xml:space="preserve"> who are willing to commit to our </w:t>
      </w:r>
      <w:r w:rsidR="00D64E02">
        <w:rPr>
          <w:rFonts w:eastAsia="Times New Roman"/>
          <w:color w:val="000000"/>
        </w:rPr>
        <w:t xml:space="preserve">Maximus </w:t>
      </w:r>
      <w:r>
        <w:rPr>
          <w:rFonts w:eastAsia="Times New Roman"/>
          <w:color w:val="000000"/>
        </w:rPr>
        <w:t>4-week programme will gain the skills and qualifications to be considered for a position</w:t>
      </w:r>
      <w:r w:rsidR="007F4605">
        <w:rPr>
          <w:rFonts w:eastAsia="Times New Roman"/>
          <w:color w:val="000000"/>
        </w:rPr>
        <w:t xml:space="preserve"> and a guaranteed interview</w:t>
      </w:r>
      <w:r w:rsidR="007A4FBF">
        <w:rPr>
          <w:rFonts w:eastAsia="Times New Roman"/>
          <w:color w:val="000000"/>
        </w:rPr>
        <w:t>.</w:t>
      </w:r>
      <w:r>
        <w:rPr>
          <w:rFonts w:eastAsia="Times New Roman"/>
          <w:color w:val="000000"/>
        </w:rPr>
        <w:t xml:space="preserve"> </w:t>
      </w:r>
    </w:p>
    <w:p w14:paraId="22C81F4F" w14:textId="77777777" w:rsidR="007A4FBF" w:rsidRDefault="007A4FBF" w:rsidP="007A4FBF">
      <w:pPr>
        <w:rPr>
          <w:rFonts w:eastAsia="Times New Roman"/>
          <w:color w:val="000000"/>
        </w:rPr>
      </w:pPr>
    </w:p>
    <w:p w14:paraId="7268277F" w14:textId="77777777" w:rsidR="007A4FBF" w:rsidRPr="007A4FBF" w:rsidRDefault="008669D0" w:rsidP="007A4FBF">
      <w:pPr>
        <w:rPr>
          <w:rFonts w:eastAsia="Times New Roman"/>
          <w:b/>
          <w:bCs/>
          <w:color w:val="000000"/>
        </w:rPr>
      </w:pPr>
      <w:r w:rsidRPr="007A4FBF">
        <w:rPr>
          <w:rFonts w:eastAsia="Times New Roman"/>
          <w:b/>
          <w:bCs/>
          <w:color w:val="000000"/>
        </w:rPr>
        <w:t xml:space="preserve">JW Lees </w:t>
      </w:r>
    </w:p>
    <w:p w14:paraId="0A7AAC3A" w14:textId="106DFAEE" w:rsidR="007A4FBF" w:rsidRDefault="007A4FBF" w:rsidP="007A4F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Location:</w:t>
      </w:r>
      <w:r w:rsidR="00161AC9">
        <w:rPr>
          <w:rFonts w:eastAsia="Times New Roman"/>
          <w:color w:val="000000"/>
        </w:rPr>
        <w:t xml:space="preserve"> </w:t>
      </w:r>
      <w:r w:rsidR="008669D0">
        <w:rPr>
          <w:rFonts w:eastAsia="Times New Roman"/>
          <w:color w:val="000000"/>
        </w:rPr>
        <w:t>Central Manchester and Stockport</w:t>
      </w:r>
      <w:r w:rsidR="00D64E02">
        <w:rPr>
          <w:rFonts w:eastAsia="Times New Roman"/>
          <w:color w:val="000000"/>
        </w:rPr>
        <w:t xml:space="preserve"> establishments at present)</w:t>
      </w:r>
    </w:p>
    <w:p w14:paraId="3EFAD02D" w14:textId="77777777" w:rsidR="007A4FBF" w:rsidRDefault="007A4FBF" w:rsidP="007A4FBF">
      <w:pPr>
        <w:rPr>
          <w:rFonts w:eastAsia="Times New Roman"/>
          <w:color w:val="000000"/>
        </w:rPr>
      </w:pPr>
    </w:p>
    <w:p w14:paraId="38ABFD9E" w14:textId="4852D083" w:rsidR="007A4FBF" w:rsidRDefault="007A4FBF" w:rsidP="007A4F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Positions:</w:t>
      </w:r>
      <w:r w:rsidRPr="007A4FB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Kitchen Assistant; Commis Chef; Chef De </w:t>
      </w:r>
      <w:proofErr w:type="spellStart"/>
      <w:r>
        <w:rPr>
          <w:rFonts w:eastAsia="Times New Roman"/>
          <w:color w:val="000000"/>
        </w:rPr>
        <w:t>Partie</w:t>
      </w:r>
      <w:proofErr w:type="spellEnd"/>
      <w:r>
        <w:rPr>
          <w:rFonts w:eastAsia="Times New Roman"/>
          <w:color w:val="000000"/>
        </w:rPr>
        <w:t>; Front of House Team Member; and Team Leader</w:t>
      </w:r>
    </w:p>
    <w:p w14:paraId="68619EB3" w14:textId="77777777" w:rsidR="007F4605" w:rsidRDefault="007F4605" w:rsidP="007F4605">
      <w:pPr>
        <w:rPr>
          <w:rFonts w:eastAsia="Times New Roman"/>
          <w:color w:val="000000"/>
        </w:rPr>
      </w:pPr>
    </w:p>
    <w:p w14:paraId="668D37F0" w14:textId="50D722DF" w:rsidR="007F4605" w:rsidRDefault="007F4605" w:rsidP="007F460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Pay rate meets national minimum wage (age related)</w:t>
      </w:r>
    </w:p>
    <w:p w14:paraId="52A7EABF" w14:textId="77777777" w:rsidR="007F4605" w:rsidRDefault="007F4605" w:rsidP="007F460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Team Leader rate of pay: £9.11 rising to £10.10</w:t>
      </w:r>
    </w:p>
    <w:p w14:paraId="0EE58532" w14:textId="77777777" w:rsidR="007F4605" w:rsidRDefault="007F4605" w:rsidP="007F4605">
      <w:pPr>
        <w:rPr>
          <w:rFonts w:eastAsia="Times New Roman"/>
          <w:color w:val="000000"/>
        </w:rPr>
      </w:pPr>
    </w:p>
    <w:p w14:paraId="2C16176B" w14:textId="1633808B" w:rsidR="007F4605" w:rsidRDefault="007F4605" w:rsidP="007F460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Hours of work: To be flexible earliest start 10am - midnight including bank holidays, weekends. Full and part time positions available</w:t>
      </w:r>
    </w:p>
    <w:p w14:paraId="69E7AD5A" w14:textId="77777777" w:rsidR="007A4FBF" w:rsidRDefault="007A4FBF" w:rsidP="007A4FBF">
      <w:pPr>
        <w:rPr>
          <w:rFonts w:eastAsia="Times New Roman"/>
          <w:color w:val="000000"/>
        </w:rPr>
      </w:pPr>
    </w:p>
    <w:p w14:paraId="3F69745D" w14:textId="77777777" w:rsidR="007A4FBF" w:rsidRDefault="007A4FBF" w:rsidP="007A4FBF">
      <w:pPr>
        <w:rPr>
          <w:rFonts w:eastAsia="Times New Roman"/>
          <w:b/>
          <w:bCs/>
          <w:color w:val="000000"/>
        </w:rPr>
      </w:pPr>
    </w:p>
    <w:p w14:paraId="2E476D0E" w14:textId="16366265" w:rsidR="007A4FBF" w:rsidRPr="007A4FBF" w:rsidRDefault="007A4FBF" w:rsidP="007A4FBF">
      <w:pPr>
        <w:rPr>
          <w:rFonts w:eastAsia="Times New Roman"/>
          <w:b/>
          <w:bCs/>
          <w:color w:val="000000"/>
        </w:rPr>
      </w:pPr>
      <w:r w:rsidRPr="007A4FBF">
        <w:rPr>
          <w:rFonts w:eastAsia="Times New Roman"/>
          <w:b/>
          <w:bCs/>
          <w:color w:val="000000"/>
        </w:rPr>
        <w:t>Travelodge</w:t>
      </w:r>
    </w:p>
    <w:p w14:paraId="2C297545" w14:textId="6E8498D8" w:rsidR="007A4FBF" w:rsidRDefault="007A4FBF" w:rsidP="007A4F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Location: </w:t>
      </w:r>
      <w:proofErr w:type="spellStart"/>
      <w:r>
        <w:rPr>
          <w:rFonts w:eastAsia="Times New Roman"/>
          <w:color w:val="000000"/>
        </w:rPr>
        <w:t>Ancoats</w:t>
      </w:r>
      <w:proofErr w:type="spellEnd"/>
      <w:r>
        <w:rPr>
          <w:rFonts w:eastAsia="Times New Roman"/>
          <w:color w:val="000000"/>
        </w:rPr>
        <w:t xml:space="preserve"> M4, Manchester Arena, Manchester Upper Brook Street, Manchester Central, Manchester Piccadilly </w:t>
      </w:r>
    </w:p>
    <w:p w14:paraId="6FE88729" w14:textId="469610ED" w:rsidR="007A4FBF" w:rsidRDefault="007A4FBF" w:rsidP="007A4FBF">
      <w:pPr>
        <w:rPr>
          <w:rFonts w:eastAsia="Times New Roman"/>
          <w:color w:val="000000"/>
        </w:rPr>
      </w:pPr>
    </w:p>
    <w:p w14:paraId="061436A2" w14:textId="4BA1EC0D" w:rsidR="007A4FBF" w:rsidRDefault="007A4FBF" w:rsidP="007A4F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Positions: </w:t>
      </w:r>
    </w:p>
    <w:p w14:paraId="757370EB" w14:textId="77777777" w:rsidR="007A4FBF" w:rsidRDefault="007A4FBF" w:rsidP="007A4FBF">
      <w:pPr>
        <w:rPr>
          <w:rFonts w:eastAsia="Times New Roman"/>
          <w:color w:val="000000"/>
        </w:rPr>
      </w:pPr>
    </w:p>
    <w:p w14:paraId="3E76859E" w14:textId="410A85C0" w:rsidR="007A4FBF" w:rsidRPr="007A4FBF" w:rsidRDefault="007A4FBF" w:rsidP="007A4FBF">
      <w:pPr>
        <w:rPr>
          <w:rFonts w:eastAsia="Times New Roman"/>
        </w:rPr>
      </w:pPr>
      <w:r w:rsidRPr="007A4FBF">
        <w:rPr>
          <w:rFonts w:eastAsia="Times New Roman"/>
          <w:shd w:val="clear" w:color="auto" w:fill="FFFFFF"/>
        </w:rPr>
        <w:t>Housekeepers: 10am-2 or 3pm 20 hours a week</w:t>
      </w:r>
      <w:r w:rsidR="00B75594">
        <w:rPr>
          <w:rFonts w:eastAsia="Times New Roman"/>
          <w:shd w:val="clear" w:color="auto" w:fill="FFFFFF"/>
        </w:rPr>
        <w:t>.</w:t>
      </w:r>
      <w:r w:rsidRPr="007A4FBF"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Previous experience necessary</w:t>
      </w:r>
      <w:r w:rsidR="007F4605">
        <w:rPr>
          <w:rFonts w:eastAsia="Times New Roman"/>
          <w:shd w:val="clear" w:color="auto" w:fill="FFFFFF"/>
        </w:rPr>
        <w:t xml:space="preserve">. </w:t>
      </w:r>
      <w:r w:rsidRPr="007A4FBF">
        <w:rPr>
          <w:rFonts w:eastAsia="Times New Roman"/>
          <w:shd w:val="clear" w:color="auto" w:fill="FFFFFF"/>
        </w:rPr>
        <w:t>£8.91</w:t>
      </w:r>
      <w:r w:rsidR="007F4605">
        <w:rPr>
          <w:rFonts w:eastAsia="Times New Roman"/>
          <w:shd w:val="clear" w:color="auto" w:fill="FFFFFF"/>
        </w:rPr>
        <w:t xml:space="preserve"> hr</w:t>
      </w:r>
    </w:p>
    <w:p w14:paraId="71CE8DB7" w14:textId="77777777" w:rsidR="007A4FBF" w:rsidRDefault="007A4FBF" w:rsidP="007A4FBF"/>
    <w:p w14:paraId="6FB8CF13" w14:textId="17D62021" w:rsidR="007A4FBF" w:rsidRDefault="007A4FBF" w:rsidP="007A4FBF">
      <w:r>
        <w:t>N</w:t>
      </w:r>
      <w:r w:rsidRPr="007A4FBF">
        <w:t xml:space="preserve">ight Bar/Hotel Team Members: 16 hours a week 2 days a week 11pm -7am </w:t>
      </w:r>
    </w:p>
    <w:p w14:paraId="63F0E37A" w14:textId="04122321" w:rsidR="007A4FBF" w:rsidRPr="007A4FBF" w:rsidRDefault="007A4FBF" w:rsidP="007A4FBF">
      <w:r>
        <w:t xml:space="preserve">Multi-purpose role </w:t>
      </w:r>
      <w:r w:rsidRPr="007A4FBF">
        <w:t xml:space="preserve">working behind the </w:t>
      </w:r>
      <w:r>
        <w:t xml:space="preserve">24/7 </w:t>
      </w:r>
      <w:r w:rsidRPr="007A4FBF">
        <w:t>bar, could get involved in making pizzas/snacks, greeting at reception area. £9.80</w:t>
      </w:r>
      <w:r>
        <w:t xml:space="preserve"> </w:t>
      </w:r>
      <w:r w:rsidRPr="007A4FBF">
        <w:t>hr </w:t>
      </w:r>
    </w:p>
    <w:p w14:paraId="2B539A6F" w14:textId="71C39702" w:rsidR="007A4FBF" w:rsidRPr="007A4FBF" w:rsidRDefault="007A4FBF" w:rsidP="007A4FBF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7A4FBF">
        <w:rPr>
          <w:rFonts w:eastAsia="Times New Roman"/>
        </w:rPr>
        <w:t xml:space="preserve">Front of </w:t>
      </w:r>
      <w:r w:rsidR="007F4605">
        <w:rPr>
          <w:rFonts w:eastAsia="Times New Roman"/>
        </w:rPr>
        <w:t>H</w:t>
      </w:r>
      <w:r w:rsidRPr="007A4FBF">
        <w:rPr>
          <w:rFonts w:eastAsia="Times New Roman"/>
        </w:rPr>
        <w:t xml:space="preserve">ouse/Cafe </w:t>
      </w:r>
      <w:r w:rsidR="007F4605">
        <w:rPr>
          <w:rFonts w:eastAsia="Times New Roman"/>
        </w:rPr>
        <w:t>T</w:t>
      </w:r>
      <w:r w:rsidRPr="007A4FBF">
        <w:rPr>
          <w:rFonts w:eastAsia="Times New Roman"/>
        </w:rPr>
        <w:t xml:space="preserve">eam </w:t>
      </w:r>
      <w:r w:rsidR="007F4605">
        <w:rPr>
          <w:rFonts w:eastAsia="Times New Roman"/>
        </w:rPr>
        <w:t>M</w:t>
      </w:r>
      <w:r w:rsidRPr="007A4FBF">
        <w:rPr>
          <w:rFonts w:eastAsia="Times New Roman"/>
        </w:rPr>
        <w:t>embers:16 hours minimum contract various shifts 7am-11am, 3pm -11pm</w:t>
      </w:r>
      <w:r w:rsidR="007F4605">
        <w:rPr>
          <w:rFonts w:eastAsia="Times New Roman"/>
        </w:rPr>
        <w:t xml:space="preserve"> (</w:t>
      </w:r>
      <w:r w:rsidRPr="007A4FBF">
        <w:rPr>
          <w:rFonts w:eastAsia="Times New Roman"/>
        </w:rPr>
        <w:t>same as above in terms of the role</w:t>
      </w:r>
      <w:r w:rsidR="007F4605">
        <w:rPr>
          <w:rFonts w:eastAsia="Times New Roman"/>
        </w:rPr>
        <w:t>)</w:t>
      </w:r>
      <w:r w:rsidRPr="007A4FBF">
        <w:rPr>
          <w:rFonts w:eastAsia="Times New Roman"/>
        </w:rPr>
        <w:t> </w:t>
      </w:r>
    </w:p>
    <w:p w14:paraId="22300B6A" w14:textId="77777777" w:rsidR="00D64E02" w:rsidRDefault="00D64E02" w:rsidP="008669D0">
      <w:pPr>
        <w:rPr>
          <w:rFonts w:eastAsia="Times New Roman"/>
          <w:color w:val="000000"/>
        </w:rPr>
      </w:pPr>
    </w:p>
    <w:p w14:paraId="0C732CB7" w14:textId="3E4732A2" w:rsidR="00CD3450" w:rsidRDefault="00CD3450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Programme includes the following courses and qualifications:</w:t>
      </w:r>
    </w:p>
    <w:p w14:paraId="453D436C" w14:textId="77777777" w:rsidR="00D64E02" w:rsidRDefault="00D64E02" w:rsidP="008669D0">
      <w:pPr>
        <w:rPr>
          <w:rFonts w:eastAsia="Times New Roman"/>
          <w:color w:val="000000"/>
        </w:rPr>
      </w:pPr>
    </w:p>
    <w:p w14:paraId="4C6E57F4" w14:textId="4658518C" w:rsidR="00CD3450" w:rsidRDefault="00CD3450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CV Writing and Health and Safety</w:t>
      </w:r>
    </w:p>
    <w:p w14:paraId="2724921A" w14:textId="38ABFD38" w:rsidR="00CD3450" w:rsidRDefault="00D64E0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Customer Service and Employability</w:t>
      </w:r>
    </w:p>
    <w:p w14:paraId="61AB4EB7" w14:textId="391E3139" w:rsidR="00D64E02" w:rsidRDefault="00D64E0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Food Hygiene Awareness</w:t>
      </w:r>
    </w:p>
    <w:p w14:paraId="47732612" w14:textId="77777777" w:rsidR="00D64E02" w:rsidRDefault="00D64E02" w:rsidP="008669D0">
      <w:pPr>
        <w:rPr>
          <w:rFonts w:eastAsia="Times New Roman"/>
          <w:color w:val="000000"/>
        </w:rPr>
      </w:pPr>
    </w:p>
    <w:p w14:paraId="5653366A" w14:textId="42BA2329" w:rsidR="00D64E02" w:rsidRDefault="00D64E0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Also (role dependent):</w:t>
      </w:r>
    </w:p>
    <w:p w14:paraId="512A38A8" w14:textId="157D7225" w:rsidR="00D64E02" w:rsidRDefault="00D64E0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Level 2 Team Leading</w:t>
      </w:r>
    </w:p>
    <w:p w14:paraId="0890A387" w14:textId="1C460C73" w:rsidR="00D64E02" w:rsidRDefault="00D64E0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Level 2 Infection Control</w:t>
      </w:r>
    </w:p>
    <w:p w14:paraId="2E4ED189" w14:textId="77777777" w:rsidR="008669D0" w:rsidRDefault="008669D0" w:rsidP="008669D0">
      <w:pPr>
        <w:rPr>
          <w:rFonts w:eastAsia="Times New Roman"/>
          <w:color w:val="000000"/>
        </w:rPr>
      </w:pPr>
    </w:p>
    <w:p w14:paraId="0609799F" w14:textId="58BF61E1" w:rsidR="008669D0" w:rsidRDefault="008669D0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At the end of the 4 weeks learners will be guaranteed an interview provided </w:t>
      </w:r>
      <w:r w:rsidR="00D64E02">
        <w:rPr>
          <w:rFonts w:eastAsia="Times New Roman"/>
          <w:color w:val="000000"/>
        </w:rPr>
        <w:t xml:space="preserve">that </w:t>
      </w:r>
      <w:r>
        <w:rPr>
          <w:rFonts w:eastAsia="Times New Roman"/>
          <w:color w:val="000000"/>
        </w:rPr>
        <w:t xml:space="preserve">they </w:t>
      </w:r>
      <w:proofErr w:type="gramStart"/>
      <w:r>
        <w:rPr>
          <w:rFonts w:eastAsia="Times New Roman"/>
          <w:color w:val="000000"/>
        </w:rPr>
        <w:t>have  committed</w:t>
      </w:r>
      <w:proofErr w:type="gramEnd"/>
      <w:r>
        <w:rPr>
          <w:rFonts w:eastAsia="Times New Roman"/>
          <w:color w:val="000000"/>
        </w:rPr>
        <w:t xml:space="preserve"> to programme, completed all work and attended classes.</w:t>
      </w:r>
    </w:p>
    <w:p w14:paraId="2D461BB7" w14:textId="77777777" w:rsidR="008669D0" w:rsidRDefault="008669D0" w:rsidP="008669D0">
      <w:pPr>
        <w:rPr>
          <w:rFonts w:eastAsia="Times New Roman"/>
          <w:color w:val="000000"/>
        </w:rPr>
      </w:pPr>
    </w:p>
    <w:p w14:paraId="0A6E0E7D" w14:textId="77777777" w:rsidR="00AE25C2" w:rsidRDefault="008669D0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An information session will take place on</w:t>
      </w:r>
      <w:r w:rsidR="00BD51A5">
        <w:rPr>
          <w:rFonts w:eastAsia="Times New Roman"/>
          <w:color w:val="000000"/>
        </w:rPr>
        <w:t>line</w:t>
      </w:r>
      <w:r>
        <w:rPr>
          <w:rFonts w:eastAsia="Times New Roman"/>
          <w:color w:val="000000"/>
        </w:rPr>
        <w:t> where further details of each role will be outlined</w:t>
      </w:r>
      <w:r w:rsidR="00AE25C2">
        <w:rPr>
          <w:rFonts w:eastAsia="Times New Roman"/>
          <w:color w:val="000000"/>
        </w:rPr>
        <w:t>.</w:t>
      </w:r>
    </w:p>
    <w:p w14:paraId="0AF7A4FE" w14:textId="20BF0FE0" w:rsidR="00AE25C2" w:rsidRDefault="00AE25C2" w:rsidP="00AE25C2">
      <w:pPr>
        <w:rPr>
          <w:rFonts w:eastAsia="Times New Roman"/>
          <w:color w:val="000000"/>
        </w:rPr>
      </w:pPr>
      <w:bookmarkStart w:id="0" w:name="_Hlk79408177"/>
      <w:r>
        <w:rPr>
          <w:rFonts w:eastAsia="Times New Roman"/>
          <w:color w:val="000000"/>
        </w:rPr>
        <w:t>Online Info session 1 - Thursday 12th August - 10:30am until 11:30am</w:t>
      </w:r>
    </w:p>
    <w:p w14:paraId="59814F5B" w14:textId="77777777" w:rsidR="00AE25C2" w:rsidRDefault="00AE25C2" w:rsidP="00AE25C2">
      <w:pPr>
        <w:rPr>
          <w:rFonts w:eastAsia="Times New Roman"/>
          <w:color w:val="000000"/>
        </w:rPr>
      </w:pPr>
    </w:p>
    <w:p w14:paraId="50CE40E8" w14:textId="222D13E3" w:rsidR="00AE25C2" w:rsidRDefault="00AE25C2" w:rsidP="00AE25C2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Online Info session 2 - Tuesday 17</w:t>
      </w:r>
      <w:r w:rsidRPr="00AE25C2">
        <w:rPr>
          <w:rFonts w:eastAsia="Times New Roman"/>
          <w:color w:val="000000"/>
          <w:vertAlign w:val="superscript"/>
        </w:rPr>
        <w:t>th</w:t>
      </w:r>
      <w:r>
        <w:rPr>
          <w:rFonts w:eastAsia="Times New Roman"/>
          <w:color w:val="000000"/>
        </w:rPr>
        <w:t xml:space="preserve"> August - 10:30am until 11:30am</w:t>
      </w:r>
    </w:p>
    <w:p w14:paraId="6E4DEC3B" w14:textId="77777777" w:rsidR="00AE25C2" w:rsidRDefault="00AE25C2" w:rsidP="008669D0">
      <w:pPr>
        <w:rPr>
          <w:rFonts w:eastAsia="Times New Roman"/>
          <w:color w:val="000000"/>
        </w:rPr>
      </w:pPr>
    </w:p>
    <w:p w14:paraId="3F853AF2" w14:textId="0DD17BDF" w:rsidR="00AE25C2" w:rsidRDefault="00AE25C2" w:rsidP="008669D0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Initial Assessment &amp; Enrolment Wednesday 18</w:t>
      </w:r>
      <w:r w:rsidRPr="00AE25C2">
        <w:rPr>
          <w:rFonts w:eastAsia="Times New Roman"/>
          <w:color w:val="000000"/>
          <w:vertAlign w:val="superscript"/>
        </w:rPr>
        <w:t>th</w:t>
      </w:r>
      <w:r>
        <w:rPr>
          <w:rFonts w:eastAsia="Times New Roman"/>
          <w:color w:val="000000"/>
        </w:rPr>
        <w:t xml:space="preserve"> August - to start 10:30am at the address </w:t>
      </w:r>
      <w:bookmarkEnd w:id="0"/>
      <w:r>
        <w:rPr>
          <w:rFonts w:eastAsia="Times New Roman"/>
          <w:color w:val="000000"/>
        </w:rPr>
        <w:t>below:</w:t>
      </w:r>
    </w:p>
    <w:p w14:paraId="45184F2D" w14:textId="77777777" w:rsidR="00AE25C2" w:rsidRDefault="00AE25C2" w:rsidP="008669D0">
      <w:pPr>
        <w:rPr>
          <w:rFonts w:eastAsia="Times New Roman"/>
          <w:color w:val="000000"/>
        </w:rPr>
      </w:pPr>
    </w:p>
    <w:p w14:paraId="5DBF6BDA" w14:textId="77777777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Maximus Training</w:t>
      </w:r>
    </w:p>
    <w:p w14:paraId="139960BE" w14:textId="77777777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Spaces -Office 402</w:t>
      </w:r>
    </w:p>
    <w:p w14:paraId="7E2104A1" w14:textId="77777777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Peter House</w:t>
      </w:r>
    </w:p>
    <w:p w14:paraId="53BB89C0" w14:textId="77777777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Oxford Street</w:t>
      </w:r>
    </w:p>
    <w:p w14:paraId="5CA06EED" w14:textId="77777777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Manchester</w:t>
      </w:r>
    </w:p>
    <w:p w14:paraId="75EC71E3" w14:textId="11CC74AF" w:rsidR="00BD51A5" w:rsidRDefault="00BD51A5" w:rsidP="00BD51A5">
      <w:pPr>
        <w:rPr>
          <w:rFonts w:eastAsia="Times New Roman"/>
          <w:color w:val="000000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M1 5AN</w:t>
      </w:r>
      <w:r>
        <w:rPr>
          <w:rFonts w:eastAsia="Times New Roman"/>
          <w:color w:val="000000"/>
        </w:rPr>
        <w:t xml:space="preserve"> </w:t>
      </w:r>
    </w:p>
    <w:p w14:paraId="49D58C7C" w14:textId="77777777" w:rsidR="00BD51A5" w:rsidRDefault="00BD51A5" w:rsidP="008669D0">
      <w:pPr>
        <w:rPr>
          <w:rFonts w:eastAsia="Times New Roman"/>
          <w:color w:val="000000"/>
        </w:rPr>
      </w:pPr>
    </w:p>
    <w:p w14:paraId="6180DCB5" w14:textId="2BE98A5B" w:rsidR="00BD51A5" w:rsidRDefault="00BD51A5" w:rsidP="00BD51A5">
      <w:pPr>
        <w:rPr>
          <w:rFonts w:ascii="Arial" w:eastAsiaTheme="minorEastAsia" w:hAnsi="Arial" w:cs="Arial"/>
          <w:b/>
          <w:bCs/>
          <w:noProof/>
          <w:color w:val="1F3864"/>
          <w:lang w:eastAsia="en-GB"/>
        </w:rPr>
      </w:pPr>
      <w:r>
        <w:rPr>
          <w:rFonts w:ascii="Arial" w:eastAsiaTheme="minorEastAsia" w:hAnsi="Arial" w:cs="Arial"/>
          <w:b/>
          <w:bCs/>
          <w:noProof/>
          <w:color w:val="1F3864"/>
          <w:lang w:eastAsia="en-GB"/>
        </w:rPr>
        <w:t>If you are interested in any of these opportunities please contact Jacqueline Chantler for details of the online information session: Mobile 07778 138750 or email jchantler@maximus-training.com</w:t>
      </w:r>
    </w:p>
    <w:sectPr w:rsidR="00BD51A5" w:rsidSect="00962A38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DCED8" w14:textId="77777777" w:rsidR="001C1B02" w:rsidRDefault="001C1B02" w:rsidP="00E02016">
      <w:r>
        <w:separator/>
      </w:r>
    </w:p>
  </w:endnote>
  <w:endnote w:type="continuationSeparator" w:id="0">
    <w:p w14:paraId="6599368E" w14:textId="77777777" w:rsidR="001C1B02" w:rsidRDefault="001C1B02" w:rsidP="00E02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EB1A" w14:textId="2E93511C" w:rsidR="00962A38" w:rsidRDefault="00962A38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406070">
      <w:rPr>
        <w:noProof/>
      </w:rPr>
      <w:t>1</w:t>
    </w:r>
    <w:r>
      <w:fldChar w:fldCharType="end"/>
    </w:r>
    <w:r>
      <w:ptab w:relativeTo="margin" w:alignment="center" w:leader="none"/>
    </w:r>
    <w:sdt>
      <w:sdtPr>
        <w:alias w:val="Title"/>
        <w:tag w:val=""/>
        <w:id w:val="-88070727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669D0">
          <w:t>Maximus AEB Employer Led Programme</w:t>
        </w:r>
      </w:sdtContent>
    </w:sdt>
    <w:r>
      <w:ptab w:relativeTo="margin" w:alignment="right" w:leader="none"/>
    </w:r>
    <w:sdt>
      <w:sdtPr>
        <w:alias w:val="Publish Date"/>
        <w:tag w:val=""/>
        <w:id w:val="2061662910"/>
        <w:dataBinding w:prefixMappings="xmlns:ns0='http://schemas.microsoft.com/office/2006/coverPageProps' " w:xpath="/ns0:CoverPageProperties[1]/ns0:PublishDate[1]" w:storeItemID="{55AF091B-3C7A-41E3-B477-F2FDAA23CFDA}"/>
        <w:date w:fullDate="2021-03-08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634706">
          <w:t>08/03/2021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B38C4" w14:textId="77777777" w:rsidR="001C1B02" w:rsidRDefault="001C1B02" w:rsidP="00E02016">
      <w:r>
        <w:separator/>
      </w:r>
    </w:p>
  </w:footnote>
  <w:footnote w:type="continuationSeparator" w:id="0">
    <w:p w14:paraId="128F1F71" w14:textId="77777777" w:rsidR="001C1B02" w:rsidRDefault="001C1B02" w:rsidP="00E02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2EB89" w14:textId="49E280D8" w:rsidR="00962A38" w:rsidRDefault="005B76A8">
    <w:pPr>
      <w:pStyle w:val="Header"/>
    </w:pPr>
    <w:r>
      <w:rPr>
        <w:noProof/>
      </w:rPr>
      <w:drawing>
        <wp:inline distT="0" distB="0" distL="0" distR="0" wp14:anchorId="6DD248F4" wp14:editId="1728D416">
          <wp:extent cx="6120130" cy="49974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99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6A01" w14:textId="77777777" w:rsidR="001F6119" w:rsidRDefault="001F61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4E49EFF" wp14:editId="71B45BE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4680" cy="10692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 cover lady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4E67F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EC6ED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687F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3447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7CA33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825A1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5E85C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3C60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82C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0679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72D36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E634F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5EE4B4C"/>
    <w:multiLevelType w:val="multilevel"/>
    <w:tmpl w:val="788AD04C"/>
    <w:numStyleLink w:val="MaximusBullets"/>
  </w:abstractNum>
  <w:abstractNum w:abstractNumId="13" w15:restartNumberingAfterBreak="0">
    <w:nsid w:val="31CA584C"/>
    <w:multiLevelType w:val="multilevel"/>
    <w:tmpl w:val="58E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6F7A3B"/>
    <w:multiLevelType w:val="multilevel"/>
    <w:tmpl w:val="788AD04C"/>
    <w:numStyleLink w:val="MaximusBullets"/>
  </w:abstractNum>
  <w:abstractNum w:abstractNumId="15" w15:restartNumberingAfterBreak="0">
    <w:nsid w:val="49532EA0"/>
    <w:multiLevelType w:val="multilevel"/>
    <w:tmpl w:val="108C2B6E"/>
    <w:styleLink w:val="MaximusNumbers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40"/>
        </w:tabs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80"/>
        </w:tabs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0"/>
        </w:tabs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060"/>
        </w:tabs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00"/>
        </w:tabs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40"/>
        </w:tabs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80"/>
        </w:tabs>
        <w:ind w:left="3060" w:hanging="340"/>
      </w:pPr>
      <w:rPr>
        <w:rFonts w:hint="default"/>
      </w:rPr>
    </w:lvl>
  </w:abstractNum>
  <w:abstractNum w:abstractNumId="16" w15:restartNumberingAfterBreak="0">
    <w:nsid w:val="5A250147"/>
    <w:multiLevelType w:val="multilevel"/>
    <w:tmpl w:val="788AD04C"/>
    <w:styleLink w:val="Maximus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color w:val="545487" w:themeColor="accent1"/>
      </w:rPr>
    </w:lvl>
    <w:lvl w:ilvl="1">
      <w:start w:val="1"/>
      <w:numFmt w:val="bullet"/>
      <w:pStyle w:val="ListBullet2"/>
      <w:lvlText w:val="o"/>
      <w:lvlJc w:val="left"/>
      <w:pPr>
        <w:ind w:left="680" w:hanging="340"/>
      </w:pPr>
      <w:rPr>
        <w:rFonts w:ascii="Courier New" w:hAnsi="Courier New" w:hint="default"/>
        <w:color w:val="545487" w:themeColor="accent1"/>
      </w:rPr>
    </w:lvl>
    <w:lvl w:ilvl="2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80"/>
        </w:tabs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20"/>
        </w:tabs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60"/>
        </w:tabs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0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40"/>
        </w:tabs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080"/>
        </w:tabs>
        <w:ind w:left="3060" w:hanging="340"/>
      </w:pPr>
      <w:rPr>
        <w:rFonts w:ascii="Wingdings" w:hAnsi="Wingdings" w:hint="default"/>
      </w:rPr>
    </w:lvl>
  </w:abstractNum>
  <w:abstractNum w:abstractNumId="17" w15:restartNumberingAfterBreak="0">
    <w:nsid w:val="5C600D85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F1216DD"/>
    <w:multiLevelType w:val="multilevel"/>
    <w:tmpl w:val="C29E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16"/>
  </w:num>
  <w:num w:numId="6">
    <w:abstractNumId w:val="12"/>
  </w:num>
  <w:num w:numId="7">
    <w:abstractNumId w:val="10"/>
  </w:num>
  <w:num w:numId="8">
    <w:abstractNumId w:val="11"/>
  </w:num>
  <w:num w:numId="9">
    <w:abstractNumId w:val="17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5B1"/>
    <w:rsid w:val="00021E5B"/>
    <w:rsid w:val="00026ED0"/>
    <w:rsid w:val="000373A5"/>
    <w:rsid w:val="00051809"/>
    <w:rsid w:val="00056F43"/>
    <w:rsid w:val="001056CC"/>
    <w:rsid w:val="00161AC9"/>
    <w:rsid w:val="00180133"/>
    <w:rsid w:val="00194E58"/>
    <w:rsid w:val="001C1B02"/>
    <w:rsid w:val="001D4A92"/>
    <w:rsid w:val="001F6119"/>
    <w:rsid w:val="002A4859"/>
    <w:rsid w:val="002A5496"/>
    <w:rsid w:val="002D7241"/>
    <w:rsid w:val="002E4C9B"/>
    <w:rsid w:val="002F366A"/>
    <w:rsid w:val="00324ADC"/>
    <w:rsid w:val="00327C4A"/>
    <w:rsid w:val="00402D71"/>
    <w:rsid w:val="00406070"/>
    <w:rsid w:val="00412F8F"/>
    <w:rsid w:val="00442C34"/>
    <w:rsid w:val="004432A1"/>
    <w:rsid w:val="004606DB"/>
    <w:rsid w:val="00475096"/>
    <w:rsid w:val="004917A2"/>
    <w:rsid w:val="00493056"/>
    <w:rsid w:val="004A6B3F"/>
    <w:rsid w:val="004B0BDF"/>
    <w:rsid w:val="004B5484"/>
    <w:rsid w:val="004D0492"/>
    <w:rsid w:val="004D5E62"/>
    <w:rsid w:val="00566AAF"/>
    <w:rsid w:val="00592F94"/>
    <w:rsid w:val="005B76A8"/>
    <w:rsid w:val="005C2A67"/>
    <w:rsid w:val="005E0B5B"/>
    <w:rsid w:val="00627E92"/>
    <w:rsid w:val="00634706"/>
    <w:rsid w:val="00634E9F"/>
    <w:rsid w:val="00646E72"/>
    <w:rsid w:val="006547B9"/>
    <w:rsid w:val="00691CFB"/>
    <w:rsid w:val="00710781"/>
    <w:rsid w:val="0075552A"/>
    <w:rsid w:val="007854B8"/>
    <w:rsid w:val="00787937"/>
    <w:rsid w:val="007A4E35"/>
    <w:rsid w:val="007A4FBF"/>
    <w:rsid w:val="007B3634"/>
    <w:rsid w:val="007E7B65"/>
    <w:rsid w:val="007F4605"/>
    <w:rsid w:val="00810469"/>
    <w:rsid w:val="008510C5"/>
    <w:rsid w:val="0086233F"/>
    <w:rsid w:val="008669D0"/>
    <w:rsid w:val="00896205"/>
    <w:rsid w:val="008B48F4"/>
    <w:rsid w:val="008D0198"/>
    <w:rsid w:val="008F6082"/>
    <w:rsid w:val="00905163"/>
    <w:rsid w:val="00926B2B"/>
    <w:rsid w:val="00962A38"/>
    <w:rsid w:val="009867DE"/>
    <w:rsid w:val="00990E5C"/>
    <w:rsid w:val="009C45B1"/>
    <w:rsid w:val="009C6052"/>
    <w:rsid w:val="009D1122"/>
    <w:rsid w:val="009D65F7"/>
    <w:rsid w:val="009E0E9A"/>
    <w:rsid w:val="009E2936"/>
    <w:rsid w:val="009E4173"/>
    <w:rsid w:val="009F1840"/>
    <w:rsid w:val="009F3AAE"/>
    <w:rsid w:val="00A10FD0"/>
    <w:rsid w:val="00A2613D"/>
    <w:rsid w:val="00A33365"/>
    <w:rsid w:val="00A46CDF"/>
    <w:rsid w:val="00A57781"/>
    <w:rsid w:val="00A71F06"/>
    <w:rsid w:val="00AA6961"/>
    <w:rsid w:val="00AB331A"/>
    <w:rsid w:val="00AE25C2"/>
    <w:rsid w:val="00B14761"/>
    <w:rsid w:val="00B16AD0"/>
    <w:rsid w:val="00B3735A"/>
    <w:rsid w:val="00B72DDB"/>
    <w:rsid w:val="00B75594"/>
    <w:rsid w:val="00B9675B"/>
    <w:rsid w:val="00BA3938"/>
    <w:rsid w:val="00BB4230"/>
    <w:rsid w:val="00BC4F09"/>
    <w:rsid w:val="00BD3698"/>
    <w:rsid w:val="00BD51A5"/>
    <w:rsid w:val="00BE0DE4"/>
    <w:rsid w:val="00BE2BBD"/>
    <w:rsid w:val="00BF6591"/>
    <w:rsid w:val="00C040CB"/>
    <w:rsid w:val="00C24154"/>
    <w:rsid w:val="00C46778"/>
    <w:rsid w:val="00C55309"/>
    <w:rsid w:val="00C55F49"/>
    <w:rsid w:val="00C83210"/>
    <w:rsid w:val="00C91E59"/>
    <w:rsid w:val="00CA1418"/>
    <w:rsid w:val="00CB1C25"/>
    <w:rsid w:val="00CB6BB5"/>
    <w:rsid w:val="00CD3450"/>
    <w:rsid w:val="00CE3254"/>
    <w:rsid w:val="00D23FB3"/>
    <w:rsid w:val="00D375D0"/>
    <w:rsid w:val="00D4265B"/>
    <w:rsid w:val="00D56B5A"/>
    <w:rsid w:val="00D64E02"/>
    <w:rsid w:val="00DD33AC"/>
    <w:rsid w:val="00E02016"/>
    <w:rsid w:val="00E030B3"/>
    <w:rsid w:val="00E13DB0"/>
    <w:rsid w:val="00E27635"/>
    <w:rsid w:val="00E277C3"/>
    <w:rsid w:val="00E44B3C"/>
    <w:rsid w:val="00E611AD"/>
    <w:rsid w:val="00E76E82"/>
    <w:rsid w:val="00EF5706"/>
    <w:rsid w:val="00F12E12"/>
    <w:rsid w:val="00F16AEB"/>
    <w:rsid w:val="00F46659"/>
    <w:rsid w:val="00F86FCB"/>
    <w:rsid w:val="00FD144C"/>
    <w:rsid w:val="00FE41C0"/>
    <w:rsid w:val="00FE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5ECD8E"/>
  <w15:docId w15:val="{6B972386-D738-481A-B358-2529DC7A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936"/>
  </w:style>
  <w:style w:type="paragraph" w:styleId="Heading1">
    <w:name w:val="heading 1"/>
    <w:basedOn w:val="Normal"/>
    <w:next w:val="Normal"/>
    <w:link w:val="Heading1Char"/>
    <w:uiPriority w:val="1"/>
    <w:qFormat/>
    <w:rsid w:val="009867DE"/>
    <w:pPr>
      <w:keepNext/>
      <w:keepLines/>
      <w:spacing w:after="240" w:line="336" w:lineRule="atLeast"/>
      <w:outlineLvl w:val="0"/>
    </w:pPr>
    <w:rPr>
      <w:rFonts w:asciiTheme="majorHAnsi" w:eastAsiaTheme="majorEastAsia" w:hAnsiTheme="majorHAnsi" w:cstheme="majorBidi"/>
      <w:b/>
      <w:bCs/>
      <w:color w:val="545487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9867DE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45487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E2936"/>
    <w:pPr>
      <w:keepNext/>
      <w:keepLines/>
      <w:spacing w:after="24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AB331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4548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AB33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294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B331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294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AB331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AB331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AB331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E72"/>
    <w:pPr>
      <w:tabs>
        <w:tab w:val="center" w:pos="4513"/>
        <w:tab w:val="right" w:pos="9026"/>
      </w:tabs>
      <w:spacing w:after="454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646E72"/>
  </w:style>
  <w:style w:type="paragraph" w:styleId="Footer">
    <w:name w:val="footer"/>
    <w:basedOn w:val="Normal"/>
    <w:link w:val="FooterChar"/>
    <w:uiPriority w:val="99"/>
    <w:unhideWhenUsed/>
    <w:rsid w:val="00C24154"/>
    <w:pPr>
      <w:tabs>
        <w:tab w:val="center" w:pos="4513"/>
        <w:tab w:val="right" w:pos="9026"/>
      </w:tabs>
      <w:spacing w:line="192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24154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01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62A38"/>
    <w:rPr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62A38"/>
    <w:pPr>
      <w:spacing w:after="240" w:line="600" w:lineRule="atLeast"/>
      <w:contextualSpacing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2A3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962A38"/>
    <w:pPr>
      <w:numPr>
        <w:ilvl w:val="1"/>
      </w:numPr>
      <w:spacing w:after="240" w:line="600" w:lineRule="atLeas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62A38"/>
    <w:rPr>
      <w:rFonts w:asciiTheme="majorHAnsi" w:eastAsiaTheme="majorEastAsia" w:hAnsiTheme="majorHAnsi" w:cstheme="majorBidi"/>
      <w:iCs/>
      <w:color w:val="FFFFFF" w:themeColor="background1"/>
      <w:spacing w:val="15"/>
      <w:sz w:val="52"/>
    </w:rPr>
  </w:style>
  <w:style w:type="paragraph" w:styleId="Date">
    <w:name w:val="Date"/>
    <w:basedOn w:val="Normal"/>
    <w:next w:val="Normal"/>
    <w:link w:val="DateChar"/>
    <w:uiPriority w:val="99"/>
    <w:unhideWhenUsed/>
    <w:rsid w:val="00C24154"/>
    <w:pPr>
      <w:spacing w:line="336" w:lineRule="atLeast"/>
    </w:pPr>
    <w:rPr>
      <w:color w:val="FFFFFF" w:themeColor="background1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C24154"/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1"/>
    <w:rsid w:val="009867DE"/>
    <w:rPr>
      <w:rFonts w:asciiTheme="majorHAnsi" w:eastAsiaTheme="majorEastAsia" w:hAnsiTheme="majorHAnsi" w:cstheme="majorBidi"/>
      <w:b/>
      <w:bCs/>
      <w:color w:val="545487" w:themeColor="accent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06DB"/>
    <w:pPr>
      <w:spacing w:line="276" w:lineRule="auto"/>
      <w:outlineLvl w:val="9"/>
    </w:pPr>
    <w:rPr>
      <w:lang w:val="en-US" w:eastAsia="ja-JP"/>
    </w:rPr>
  </w:style>
  <w:style w:type="table" w:styleId="TableGrid">
    <w:name w:val="Table Grid"/>
    <w:basedOn w:val="TableNormal"/>
    <w:uiPriority w:val="39"/>
    <w:rsid w:val="0032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sid w:val="009867DE"/>
    <w:rPr>
      <w:rFonts w:asciiTheme="majorHAnsi" w:eastAsiaTheme="majorEastAsia" w:hAnsiTheme="majorHAnsi" w:cstheme="majorBidi"/>
      <w:b/>
      <w:bCs/>
      <w:color w:val="545487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36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ListBullet">
    <w:name w:val="List Bullet"/>
    <w:basedOn w:val="Normal"/>
    <w:uiPriority w:val="4"/>
    <w:unhideWhenUsed/>
    <w:qFormat/>
    <w:rsid w:val="00324ADC"/>
    <w:pPr>
      <w:numPr>
        <w:numId w:val="18"/>
      </w:numPr>
    </w:pPr>
  </w:style>
  <w:style w:type="paragraph" w:styleId="ListBullet2">
    <w:name w:val="List Bullet 2"/>
    <w:basedOn w:val="Normal"/>
    <w:uiPriority w:val="5"/>
    <w:unhideWhenUsed/>
    <w:qFormat/>
    <w:rsid w:val="00324ADC"/>
    <w:pPr>
      <w:numPr>
        <w:ilvl w:val="1"/>
        <w:numId w:val="18"/>
      </w:numPr>
    </w:pPr>
  </w:style>
  <w:style w:type="paragraph" w:styleId="ListNumber">
    <w:name w:val="List Number"/>
    <w:basedOn w:val="Normal"/>
    <w:uiPriority w:val="6"/>
    <w:unhideWhenUsed/>
    <w:qFormat/>
    <w:rsid w:val="005E0B5B"/>
    <w:pPr>
      <w:numPr>
        <w:numId w:val="16"/>
      </w:numPr>
    </w:pPr>
  </w:style>
  <w:style w:type="paragraph" w:styleId="ListNumber2">
    <w:name w:val="List Number 2"/>
    <w:basedOn w:val="Normal"/>
    <w:uiPriority w:val="7"/>
    <w:unhideWhenUsed/>
    <w:qFormat/>
    <w:rsid w:val="005E0B5B"/>
    <w:pPr>
      <w:numPr>
        <w:ilvl w:val="1"/>
        <w:numId w:val="16"/>
      </w:numPr>
    </w:pPr>
  </w:style>
  <w:style w:type="numbering" w:customStyle="1" w:styleId="MaximusBullets">
    <w:name w:val="Maximus Bullets"/>
    <w:uiPriority w:val="99"/>
    <w:semiHidden/>
    <w:rsid w:val="00324ADC"/>
    <w:pPr>
      <w:numPr>
        <w:numId w:val="5"/>
      </w:numPr>
    </w:pPr>
  </w:style>
  <w:style w:type="paragraph" w:styleId="TOC1">
    <w:name w:val="toc 1"/>
    <w:basedOn w:val="Normal"/>
    <w:next w:val="Normal"/>
    <w:uiPriority w:val="39"/>
    <w:unhideWhenUsed/>
    <w:rsid w:val="004606DB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4606D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606DB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4606DB"/>
    <w:rPr>
      <w:color w:val="0563C1" w:themeColor="hyperlink"/>
      <w:u w:val="single"/>
    </w:rPr>
  </w:style>
  <w:style w:type="table" w:customStyle="1" w:styleId="MaximusTable1">
    <w:name w:val="Maximus Table 1"/>
    <w:basedOn w:val="TableNormal"/>
    <w:uiPriority w:val="99"/>
    <w:rsid w:val="0075552A"/>
    <w:tblPr>
      <w:tblBorders>
        <w:top w:val="single" w:sz="8" w:space="0" w:color="545487" w:themeColor="accent1"/>
        <w:left w:val="single" w:sz="8" w:space="0" w:color="545487" w:themeColor="accent1"/>
        <w:bottom w:val="single" w:sz="8" w:space="0" w:color="545487" w:themeColor="accent1"/>
        <w:right w:val="single" w:sz="8" w:space="0" w:color="545487" w:themeColor="accent1"/>
        <w:insideH w:val="single" w:sz="8" w:space="0" w:color="545487" w:themeColor="accent1"/>
        <w:insideV w:val="single" w:sz="8" w:space="0" w:color="545487" w:themeColor="accent1"/>
      </w:tblBorders>
      <w:tblCellMar>
        <w:top w:w="113" w:type="dxa"/>
        <w:bottom w:w="113" w:type="dxa"/>
      </w:tblCellMar>
    </w:tblPr>
    <w:tblStylePr w:type="firstRow">
      <w:pPr>
        <w:wordWrap/>
        <w:spacing w:beforeLines="0" w:before="0" w:beforeAutospacing="0" w:afterLines="0" w:after="0" w:afterAutospacing="0" w:line="288" w:lineRule="atLeast"/>
      </w:pPr>
      <w:rPr>
        <w:b/>
        <w:color w:val="FFFFFF" w:themeColor="background1"/>
        <w:sz w:val="24"/>
      </w:rPr>
      <w:tblPr/>
      <w:tcPr>
        <w:tcBorders>
          <w:top w:val="single" w:sz="8" w:space="0" w:color="545487" w:themeColor="accent1"/>
          <w:left w:val="single" w:sz="8" w:space="0" w:color="545487" w:themeColor="accent1"/>
          <w:bottom w:val="single" w:sz="8" w:space="0" w:color="545487" w:themeColor="accent1"/>
          <w:right w:val="single" w:sz="8" w:space="0" w:color="545487" w:themeColor="accent1"/>
          <w:insideH w:val="single" w:sz="8" w:space="0" w:color="545487" w:themeColor="accent1"/>
          <w:insideV w:val="single" w:sz="8" w:space="0" w:color="FFFFFF" w:themeColor="background1"/>
          <w:tl2br w:val="nil"/>
          <w:tr2bl w:val="nil"/>
        </w:tcBorders>
        <w:shd w:val="clear" w:color="auto" w:fill="545487" w:themeFill="accent1"/>
      </w:tcPr>
    </w:tblStylePr>
  </w:style>
  <w:style w:type="paragraph" w:styleId="Caption">
    <w:name w:val="caption"/>
    <w:basedOn w:val="Normal"/>
    <w:next w:val="Normal"/>
    <w:uiPriority w:val="8"/>
    <w:unhideWhenUsed/>
    <w:qFormat/>
    <w:rsid w:val="00AB331A"/>
    <w:pPr>
      <w:spacing w:line="216" w:lineRule="atLeast"/>
    </w:pPr>
    <w:rPr>
      <w:b/>
      <w:bCs/>
      <w:color w:val="000000" w:themeColor="text1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AB331A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AB331A"/>
    <w:pPr>
      <w:numPr>
        <w:numId w:val="8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B331A"/>
    <w:rPr>
      <w:rFonts w:asciiTheme="majorHAnsi" w:eastAsiaTheme="majorEastAsia" w:hAnsiTheme="majorHAnsi" w:cstheme="majorBidi"/>
      <w:b/>
      <w:bCs/>
      <w:i/>
      <w:iCs/>
      <w:color w:val="54548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31A"/>
    <w:rPr>
      <w:rFonts w:asciiTheme="majorHAnsi" w:eastAsiaTheme="majorEastAsia" w:hAnsiTheme="majorHAnsi" w:cstheme="majorBidi"/>
      <w:color w:val="29294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31A"/>
    <w:rPr>
      <w:rFonts w:asciiTheme="majorHAnsi" w:eastAsiaTheme="majorEastAsia" w:hAnsiTheme="majorHAnsi" w:cstheme="majorBidi"/>
      <w:i/>
      <w:iCs/>
      <w:color w:val="2929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3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3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3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AB331A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AB331A"/>
  </w:style>
  <w:style w:type="paragraph" w:styleId="BlockText">
    <w:name w:val="Block Text"/>
    <w:basedOn w:val="Normal"/>
    <w:uiPriority w:val="99"/>
    <w:semiHidden/>
    <w:unhideWhenUsed/>
    <w:rsid w:val="00AB331A"/>
    <w:pPr>
      <w:pBdr>
        <w:top w:val="single" w:sz="2" w:space="10" w:color="545487" w:themeColor="accent1"/>
        <w:left w:val="single" w:sz="2" w:space="10" w:color="545487" w:themeColor="accent1"/>
        <w:bottom w:val="single" w:sz="2" w:space="10" w:color="545487" w:themeColor="accent1"/>
        <w:right w:val="single" w:sz="2" w:space="10" w:color="545487" w:themeColor="accent1"/>
      </w:pBdr>
      <w:ind w:left="1152" w:right="1152"/>
    </w:pPr>
    <w:rPr>
      <w:rFonts w:eastAsiaTheme="minorEastAsia"/>
      <w:i/>
      <w:iCs/>
      <w:color w:val="545487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B33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331A"/>
  </w:style>
  <w:style w:type="paragraph" w:styleId="BodyText2">
    <w:name w:val="Body Text 2"/>
    <w:basedOn w:val="Normal"/>
    <w:link w:val="BodyText2Char"/>
    <w:uiPriority w:val="99"/>
    <w:semiHidden/>
    <w:unhideWhenUsed/>
    <w:rsid w:val="00AB331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B331A"/>
  </w:style>
  <w:style w:type="paragraph" w:styleId="BodyText3">
    <w:name w:val="Body Text 3"/>
    <w:basedOn w:val="Normal"/>
    <w:link w:val="BodyText3Char"/>
    <w:uiPriority w:val="99"/>
    <w:semiHidden/>
    <w:unhideWhenUsed/>
    <w:rsid w:val="00AB331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331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B331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B331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B331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B331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B331A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B331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B331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B331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331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331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AB331A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AB331A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B331A"/>
  </w:style>
  <w:style w:type="character" w:styleId="CommentReference">
    <w:name w:val="annotation reference"/>
    <w:basedOn w:val="DefaultParagraphFont"/>
    <w:uiPriority w:val="99"/>
    <w:semiHidden/>
    <w:unhideWhenUsed/>
    <w:rsid w:val="00AB33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33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33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3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31A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331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331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B331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B331A"/>
  </w:style>
  <w:style w:type="character" w:styleId="Emphasis">
    <w:name w:val="Emphasis"/>
    <w:basedOn w:val="DefaultParagraphFont"/>
    <w:uiPriority w:val="20"/>
    <w:semiHidden/>
    <w:rsid w:val="00AB331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33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331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331A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B331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B331A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331A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B331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33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331A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AB331A"/>
  </w:style>
  <w:style w:type="paragraph" w:styleId="HTMLAddress">
    <w:name w:val="HTML Address"/>
    <w:basedOn w:val="Normal"/>
    <w:link w:val="HTMLAddressChar"/>
    <w:uiPriority w:val="99"/>
    <w:semiHidden/>
    <w:unhideWhenUsed/>
    <w:rsid w:val="00AB331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B331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B331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B331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B331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B331A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331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331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B331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B331A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B331A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B331A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B331A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B331A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B331A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B331A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B331A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B331A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B331A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B331A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B331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AB331A"/>
    <w:rPr>
      <w:b/>
      <w:bCs/>
      <w:i/>
      <w:iCs/>
      <w:color w:val="545487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B331A"/>
    <w:pPr>
      <w:pBdr>
        <w:bottom w:val="single" w:sz="4" w:space="4" w:color="545487" w:themeColor="accent1"/>
      </w:pBdr>
      <w:spacing w:before="200" w:after="280"/>
      <w:ind w:left="936" w:right="936"/>
    </w:pPr>
    <w:rPr>
      <w:b/>
      <w:bCs/>
      <w:i/>
      <w:iCs/>
      <w:color w:val="54548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31A"/>
    <w:rPr>
      <w:b/>
      <w:bCs/>
      <w:i/>
      <w:iCs/>
      <w:color w:val="545487" w:themeColor="accent1"/>
    </w:rPr>
  </w:style>
  <w:style w:type="character" w:styleId="IntenseReference">
    <w:name w:val="Intense Reference"/>
    <w:basedOn w:val="DefaultParagraphFont"/>
    <w:uiPriority w:val="32"/>
    <w:semiHidden/>
    <w:rsid w:val="00AB331A"/>
    <w:rPr>
      <w:b/>
      <w:bCs/>
      <w:smallCaps/>
      <w:color w:val="8ABD55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B331A"/>
  </w:style>
  <w:style w:type="paragraph" w:styleId="List">
    <w:name w:val="List"/>
    <w:basedOn w:val="Normal"/>
    <w:uiPriority w:val="99"/>
    <w:semiHidden/>
    <w:unhideWhenUsed/>
    <w:rsid w:val="00AB331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B331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B331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B331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B331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AB331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B331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B331A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B331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B331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B331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B331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B331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AB331A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B331A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B331A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rsid w:val="00AB331A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AB33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331A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B33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B331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AB331A"/>
  </w:style>
  <w:style w:type="paragraph" w:styleId="NormalWeb">
    <w:name w:val="Normal (Web)"/>
    <w:basedOn w:val="Normal"/>
    <w:uiPriority w:val="99"/>
    <w:semiHidden/>
    <w:unhideWhenUsed/>
    <w:rsid w:val="00AB331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B331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B331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B331A"/>
  </w:style>
  <w:style w:type="character" w:styleId="PageNumber">
    <w:name w:val="page number"/>
    <w:basedOn w:val="DefaultParagraphFont"/>
    <w:uiPriority w:val="99"/>
    <w:semiHidden/>
    <w:unhideWhenUsed/>
    <w:rsid w:val="00AB331A"/>
  </w:style>
  <w:style w:type="paragraph" w:styleId="PlainText">
    <w:name w:val="Plain Text"/>
    <w:basedOn w:val="Normal"/>
    <w:link w:val="PlainTextChar"/>
    <w:uiPriority w:val="99"/>
    <w:semiHidden/>
    <w:unhideWhenUsed/>
    <w:rsid w:val="00AB331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331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AB33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331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B331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B331A"/>
  </w:style>
  <w:style w:type="paragraph" w:styleId="Signature">
    <w:name w:val="Signature"/>
    <w:basedOn w:val="Normal"/>
    <w:link w:val="SignatureChar"/>
    <w:uiPriority w:val="99"/>
    <w:semiHidden/>
    <w:unhideWhenUsed/>
    <w:rsid w:val="00AB331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B331A"/>
  </w:style>
  <w:style w:type="character" w:styleId="Strong">
    <w:name w:val="Strong"/>
    <w:basedOn w:val="DefaultParagraphFont"/>
    <w:uiPriority w:val="22"/>
    <w:semiHidden/>
    <w:rsid w:val="00AB331A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AB331A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AB331A"/>
    <w:rPr>
      <w:smallCaps/>
      <w:color w:val="8ABD55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B331A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B331A"/>
  </w:style>
  <w:style w:type="paragraph" w:styleId="TOAHeading">
    <w:name w:val="toa heading"/>
    <w:basedOn w:val="Normal"/>
    <w:next w:val="Normal"/>
    <w:uiPriority w:val="99"/>
    <w:semiHidden/>
    <w:unhideWhenUsed/>
    <w:rsid w:val="00AB331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B331A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B331A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B331A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B331A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B331A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B331A"/>
    <w:pPr>
      <w:spacing w:after="100"/>
      <w:ind w:left="1920"/>
    </w:pPr>
  </w:style>
  <w:style w:type="numbering" w:customStyle="1" w:styleId="MaximusNumbers">
    <w:name w:val="Maximus Numbers"/>
    <w:uiPriority w:val="99"/>
    <w:rsid w:val="005E0B5B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566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maclaverty\OneDrive%20-%20Maximus%20UK\ALL%20FILES\All%20JOBS\Templates%20-%20All\ESF%20GLA\Remploy%20Report%20Template%2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ED5C1DC27344F29062EAC3CDAA1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ED94C-6542-43D0-BD0D-B3F36CD5C8B8}"/>
      </w:docPartPr>
      <w:docPartBody>
        <w:p w:rsidR="00C0306F" w:rsidRDefault="00C0306F">
          <w:pPr>
            <w:pStyle w:val="93ED5C1DC27344F29062EAC3CDAA1BE4"/>
          </w:pPr>
          <w:r w:rsidRPr="006927F0">
            <w:rPr>
              <w:rStyle w:val="PlaceholderText"/>
            </w:rPr>
            <w:t>[Title]</w:t>
          </w:r>
        </w:p>
      </w:docPartBody>
    </w:docPart>
    <w:docPart>
      <w:docPartPr>
        <w:name w:val="1A03F80C6E1E499C8237659FC8D40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B85E7-BBB1-4F20-9EE2-F327362D2C70}"/>
      </w:docPartPr>
      <w:docPartBody>
        <w:p w:rsidR="00C0306F" w:rsidRDefault="00C0306F">
          <w:pPr>
            <w:pStyle w:val="1A03F80C6E1E499C8237659FC8D402D8"/>
          </w:pPr>
          <w:r w:rsidRPr="007E7B65">
            <w:rPr>
              <w:rStyle w:val="PlaceholderText"/>
            </w:rPr>
            <w:t>[Subject]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960A3-9651-44D0-8F18-B405D28F77CE}"/>
      </w:docPartPr>
      <w:docPartBody>
        <w:p w:rsidR="008F6F30" w:rsidRDefault="00C0306F">
          <w:r w:rsidRPr="002B54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6F"/>
    <w:rsid w:val="0003207B"/>
    <w:rsid w:val="00125E87"/>
    <w:rsid w:val="004A0EEA"/>
    <w:rsid w:val="00522221"/>
    <w:rsid w:val="005F57D2"/>
    <w:rsid w:val="00680AAB"/>
    <w:rsid w:val="008F6F30"/>
    <w:rsid w:val="00C0306F"/>
    <w:rsid w:val="00C40B9F"/>
    <w:rsid w:val="00CE3402"/>
    <w:rsid w:val="00DC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306F"/>
    <w:rPr>
      <w:color w:val="000000" w:themeColor="text1"/>
    </w:rPr>
  </w:style>
  <w:style w:type="paragraph" w:customStyle="1" w:styleId="93ED5C1DC27344F29062EAC3CDAA1BE4">
    <w:name w:val="93ED5C1DC27344F29062EAC3CDAA1BE4"/>
  </w:style>
  <w:style w:type="paragraph" w:customStyle="1" w:styleId="1A03F80C6E1E499C8237659FC8D402D8">
    <w:name w:val="1A03F80C6E1E499C8237659FC8D402D8"/>
  </w:style>
  <w:style w:type="paragraph" w:styleId="Date">
    <w:name w:val="Date"/>
    <w:basedOn w:val="Normal"/>
    <w:next w:val="Normal"/>
    <w:link w:val="DateChar"/>
    <w:uiPriority w:val="99"/>
    <w:unhideWhenUsed/>
    <w:pPr>
      <w:spacing w:after="0" w:line="336" w:lineRule="atLeast"/>
    </w:pPr>
    <w:rPr>
      <w:rFonts w:eastAsiaTheme="minorHAnsi"/>
      <w:color w:val="FFFFFF" w:themeColor="background1"/>
      <w:sz w:val="28"/>
      <w:szCs w:val="24"/>
      <w:lang w:eastAsia="en-US"/>
    </w:rPr>
  </w:style>
  <w:style w:type="character" w:customStyle="1" w:styleId="DateChar">
    <w:name w:val="Date Char"/>
    <w:basedOn w:val="DefaultParagraphFont"/>
    <w:link w:val="Date"/>
    <w:uiPriority w:val="99"/>
    <w:rPr>
      <w:rFonts w:eastAsiaTheme="minorHAnsi"/>
      <w:color w:val="FFFFFF" w:themeColor="background1"/>
      <w:sz w:val="2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mploy">
      <a:dk1>
        <a:sysClr val="windowText" lastClr="000000"/>
      </a:dk1>
      <a:lt1>
        <a:sysClr val="window" lastClr="FFFFFF"/>
      </a:lt1>
      <a:dk2>
        <a:srgbClr val="7475B7"/>
      </a:dk2>
      <a:lt2>
        <a:srgbClr val="CA7CAF"/>
      </a:lt2>
      <a:accent1>
        <a:srgbClr val="545487"/>
      </a:accent1>
      <a:accent2>
        <a:srgbClr val="8ABD55"/>
      </a:accent2>
      <a:accent3>
        <a:srgbClr val="7098CF"/>
      </a:accent3>
      <a:accent4>
        <a:srgbClr val="E07E34"/>
      </a:accent4>
      <a:accent5>
        <a:srgbClr val="D8B423"/>
      </a:accent5>
      <a:accent6>
        <a:srgbClr val="66BBB2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Darkest Purple">
      <a:srgbClr val="2B254B"/>
    </a:custClr>
    <a:custClr name="Dark Purple">
      <a:srgbClr val="545487"/>
    </a:custClr>
    <a:custClr name="Mid Purple">
      <a:srgbClr val="7475B7"/>
    </a:custClr>
    <a:custClr name="Light Purple">
      <a:srgbClr val="DBDCF4"/>
    </a:custClr>
    <a:custClr name="Dark Green">
      <a:srgbClr val="4E7B39"/>
    </a:custClr>
    <a:custClr name="Mid Green">
      <a:srgbClr val="8ABD55"/>
    </a:custClr>
    <a:custClr name="Light Green">
      <a:srgbClr val="D9ECCD"/>
    </a:custClr>
    <a:custClr name="Dark Pink">
      <a:srgbClr val="5F295F"/>
    </a:custClr>
    <a:custClr name="Mid Pink">
      <a:srgbClr val="CA7CAF"/>
    </a:custClr>
    <a:custClr name="Light Pink">
      <a:srgbClr val="FCE8FE"/>
    </a:custClr>
    <a:custClr name="Dark Blue">
      <a:srgbClr val="395791"/>
    </a:custClr>
    <a:custClr name="Mid Blue">
      <a:srgbClr val="7098CF"/>
    </a:custClr>
    <a:custClr name="Light Blue">
      <a:srgbClr val="E5EAF6"/>
    </a:custClr>
    <a:custClr name="Dark Yellow">
      <a:srgbClr val="D8B423"/>
    </a:custClr>
    <a:custClr name="Mid Yellow">
      <a:srgbClr val="EDDA73"/>
    </a:custClr>
    <a:custClr name="Light Yellow">
      <a:srgbClr val="F2EDC2"/>
    </a:custClr>
    <a:custClr name="Dark Orange">
      <a:srgbClr val="C95828"/>
    </a:custClr>
    <a:custClr name="Mid Orange">
      <a:srgbClr val="E07E34"/>
    </a:custClr>
    <a:custClr name="Light Orange">
      <a:srgbClr val="FCE8D6"/>
    </a:custClr>
    <a:custClr name="Dark Teal">
      <a:srgbClr val="006E62"/>
    </a:custClr>
    <a:custClr name="Mid Teal">
      <a:srgbClr val="66BBB0"/>
    </a:custClr>
    <a:custClr name="Light Teal">
      <a:srgbClr val="CEE4E1"/>
    </a:custClr>
    <a:custClr name="Dark Grey">
      <a:srgbClr val="363636"/>
    </a:custClr>
    <a:custClr name="Mid Grey">
      <a:srgbClr val="666666"/>
    </a:custClr>
    <a:custClr name="Light Grey">
      <a:srgbClr val="DCDCDC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2021-03-08T00:00:00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286E72C3D53B4DB226F9087F7B1981" ma:contentTypeVersion="12" ma:contentTypeDescription="Create a new document." ma:contentTypeScope="" ma:versionID="da8df52a5d6d91c37e4c1fa5846d1126">
  <xsd:schema xmlns:xsd="http://www.w3.org/2001/XMLSchema" xmlns:xs="http://www.w3.org/2001/XMLSchema" xmlns:p="http://schemas.microsoft.com/office/2006/metadata/properties" xmlns:ns2="aa0181cd-83ea-4145-aa7d-f8365c3e18bd" xmlns:ns3="674eed33-d8ea-428b-897a-ceebb9e4c961" targetNamespace="http://schemas.microsoft.com/office/2006/metadata/properties" ma:root="true" ma:fieldsID="17c4f65d64102537f4aab7d10fe37e49" ns2:_="" ns3:_="">
    <xsd:import namespace="aa0181cd-83ea-4145-aa7d-f8365c3e18bd"/>
    <xsd:import namespace="674eed33-d8ea-428b-897a-ceebb9e4c9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181cd-83ea-4145-aa7d-f8365c3e1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eed33-d8ea-428b-897a-ceebb9e4c9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EBEF9F-B670-4758-BACF-BC4B93692D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E92C2A-8C3D-4304-913F-F94ADAE0B4BF}"/>
</file>

<file path=customXml/itemProps4.xml><?xml version="1.0" encoding="utf-8"?>
<ds:datastoreItem xmlns:ds="http://schemas.openxmlformats.org/officeDocument/2006/customXml" ds:itemID="{0C54ED7D-B2BB-4BDB-BE18-9A1E4D40B9A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38DE324-191A-481A-87B9-6C6FEE3D42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Remploy Report Template 2</Template>
  <TotalTime>10</TotalTime>
  <Pages>3</Pages>
  <Words>358</Words>
  <Characters>2045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Maximus AEB Employer Led Programme</vt:lpstr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Maximus AEB Employer Led Programme</dc:title>
  <dc:subject>August 2021</dc:subject>
  <dc:creator>James Maclaverty</dc:creator>
  <cp:lastModifiedBy>Andrea Wilson</cp:lastModifiedBy>
  <cp:revision>2</cp:revision>
  <dcterms:created xsi:type="dcterms:W3CDTF">2021-08-09T14:19:00Z</dcterms:created>
  <dcterms:modified xsi:type="dcterms:W3CDTF">2021-08-09T14:19:00Z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0x010100A4286E72C3D53B4DB226F9087F7B1981</vt:lpwstr>
  </property>
</Properties>
</file>